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29D23718" w:rsidR="00E82F3E" w:rsidRPr="00E82F3E" w:rsidRDefault="00282463" w:rsidP="00802070">
      <w:pPr>
        <w:spacing w:after="0"/>
        <w:rPr>
          <w:b/>
          <w:bCs/>
        </w:rPr>
      </w:pPr>
      <w:r w:rsidRPr="00282463">
        <w:rPr>
          <w:b/>
          <w:bCs/>
          <w:noProof/>
          <w:lang w:eastAsia="zh-CN"/>
        </w:rPr>
        <w:t>Thomas Vanhoutte</w:t>
      </w:r>
    </w:p>
    <w:p w14:paraId="10EA9E56" w14:textId="7AE1A03D" w:rsidR="00802070" w:rsidRPr="007A456E" w:rsidRDefault="00565FF7" w:rsidP="00802070">
      <w:pPr>
        <w:spacing w:after="0"/>
      </w:pPr>
      <w:r w:rsidRPr="00565FF7">
        <w:t>EMEA Head of Sales for Materials Segment</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74B32E18" w:rsidR="0068223E" w:rsidRPr="007A456E" w:rsidRDefault="002E2FE8" w:rsidP="00F26171">
      <w:pPr>
        <w:spacing w:after="0"/>
      </w:pPr>
      <w:r>
        <w:rPr>
          <w:noProof/>
        </w:rPr>
        <w:drawing>
          <wp:anchor distT="0" distB="0" distL="114300" distR="114300" simplePos="0" relativeHeight="251660288" behindDoc="0" locked="0" layoutInCell="1" allowOverlap="1" wp14:anchorId="18FC3659" wp14:editId="5B6B954C">
            <wp:simplePos x="0" y="0"/>
            <wp:positionH relativeFrom="column">
              <wp:posOffset>0</wp:posOffset>
            </wp:positionH>
            <wp:positionV relativeFrom="paragraph">
              <wp:posOffset>-635</wp:posOffset>
            </wp:positionV>
            <wp:extent cx="1800000" cy="1800000"/>
            <wp:effectExtent l="0" t="0" r="0" b="0"/>
            <wp:wrapSquare wrapText="bothSides"/>
            <wp:docPr id="1" name="Picture 1" descr="A person smiling for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smiling for the camera&#10;&#10;Description automatically generated with medium confidence"/>
                    <pic:cNvPicPr/>
                  </pic:nvPicPr>
                  <pic:blipFill>
                    <a:blip r:embed="rId9">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14:sizeRelH relativeFrom="page">
              <wp14:pctWidth>0</wp14:pctWidth>
            </wp14:sizeRelH>
            <wp14:sizeRelV relativeFrom="page">
              <wp14:pctHeight>0</wp14:pctHeight>
            </wp14:sizeRelV>
          </wp:anchor>
        </w:drawing>
      </w:r>
      <w:r w:rsidR="00565FF7" w:rsidRPr="00565FF7">
        <w:t xml:space="preserve">Thomas van </w:t>
      </w:r>
      <w:proofErr w:type="spellStart"/>
      <w:r w:rsidR="00565FF7" w:rsidRPr="00565FF7">
        <w:t>Houtte</w:t>
      </w:r>
      <w:proofErr w:type="spellEnd"/>
      <w:r w:rsidR="00565FF7" w:rsidRPr="00565FF7">
        <w:t xml:space="preserve"> leads the European commercial organization, with responsibility for business development and sales of composite materials and adhesives in the Aerospace, Defense and Automotive markets. In addition, Thomas is Solvay’s Executive Key Account manager for Airbus. He started at Solvay in 2015, and joined the Materials Segment in 2019 after having held positions at corporate level and in Solvay’s Soda Ash &amp; Derivatives business. Prior to Solvay, Thomas built up experience in consulting, private equity, and the petrochemical industry. Thomas is a bio-engineer and holds an MBA from Columbia Business School. When not discussing composites, he can be found riding them, whether on his race bike, kitesurf board or skis!</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82463"/>
    <w:rsid w:val="002B6601"/>
    <w:rsid w:val="002C51CD"/>
    <w:rsid w:val="002E0C55"/>
    <w:rsid w:val="002E2FE8"/>
    <w:rsid w:val="003D5A88"/>
    <w:rsid w:val="003D6323"/>
    <w:rsid w:val="004813CE"/>
    <w:rsid w:val="00512A8C"/>
    <w:rsid w:val="00523F2D"/>
    <w:rsid w:val="005473CB"/>
    <w:rsid w:val="00565FF7"/>
    <w:rsid w:val="006540C3"/>
    <w:rsid w:val="00654AB0"/>
    <w:rsid w:val="00674313"/>
    <w:rsid w:val="0068223E"/>
    <w:rsid w:val="007A456E"/>
    <w:rsid w:val="007E77E2"/>
    <w:rsid w:val="00802070"/>
    <w:rsid w:val="008054AC"/>
    <w:rsid w:val="008636AC"/>
    <w:rsid w:val="00876DCB"/>
    <w:rsid w:val="008E4B43"/>
    <w:rsid w:val="008F6575"/>
    <w:rsid w:val="009A1580"/>
    <w:rsid w:val="009B20B8"/>
    <w:rsid w:val="00A05C58"/>
    <w:rsid w:val="00A851B8"/>
    <w:rsid w:val="00BE4DEA"/>
    <w:rsid w:val="00C67624"/>
    <w:rsid w:val="00C74F75"/>
    <w:rsid w:val="00D92AC9"/>
    <w:rsid w:val="00E502F2"/>
    <w:rsid w:val="00E710E2"/>
    <w:rsid w:val="00E82F3E"/>
    <w:rsid w:val="00F261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2905B7-DF29-4147-B709-70304B0FB543}">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2D30EAF0-5AE3-40EF-9ECD-7EC976500C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120</Words>
  <Characters>689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Thomas Vanhoutte</vt:lpstr>
    </vt:vector>
  </TitlesOfParts>
  <Manager>Belinda Boer</Manager>
  <Company>EMG</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Thomas Vanhoutte</dc:title>
  <dc:creator>Rita Verschuuren</dc:creator>
  <cp:keywords>Solvay</cp:keywords>
  <cp:lastModifiedBy>Belinda Boer</cp:lastModifiedBy>
  <cp:revision>4</cp:revision>
  <cp:lastPrinted>2018-01-29T22:59:00Z</cp:lastPrinted>
  <dcterms:created xsi:type="dcterms:W3CDTF">2022-04-19T10:47:00Z</dcterms:created>
  <dcterms:modified xsi:type="dcterms:W3CDTF">2022-04-28T13:17:00Z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