
<file path=[Content_Types].xml><?xml version="1.0" encoding="utf-8"?>
<Types xmlns="http://schemas.openxmlformats.org/package/2006/content-types">
  <Default Extension="jfif"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BC2511" w14:textId="77777777" w:rsidR="00996FF0" w:rsidRPr="00523F2D" w:rsidRDefault="00802070" w:rsidP="00523F2D">
      <w:pPr>
        <w:pStyle w:val="Title"/>
      </w:pPr>
      <w:r w:rsidRPr="00523F2D">
        <w:t>Biography</w:t>
      </w:r>
    </w:p>
    <w:p w14:paraId="43E6E51A" w14:textId="77777777" w:rsidR="00802070" w:rsidRDefault="00802070" w:rsidP="00802070">
      <w:r>
        <w:rPr>
          <w:noProof/>
          <w:lang w:eastAsia="zh-CN"/>
        </w:rPr>
        <mc:AlternateContent>
          <mc:Choice Requires="wps">
            <w:drawing>
              <wp:anchor distT="0" distB="0" distL="114300" distR="114300" simplePos="0" relativeHeight="251659264" behindDoc="0" locked="0" layoutInCell="1" allowOverlap="1" wp14:anchorId="24828481" wp14:editId="1D6E552F">
                <wp:simplePos x="0" y="0"/>
                <wp:positionH relativeFrom="column">
                  <wp:posOffset>-30480</wp:posOffset>
                </wp:positionH>
                <wp:positionV relativeFrom="paragraph">
                  <wp:posOffset>56515</wp:posOffset>
                </wp:positionV>
                <wp:extent cx="5996940" cy="0"/>
                <wp:effectExtent l="0" t="0" r="0" b="0"/>
                <wp:wrapNone/>
                <wp:docPr id="131" name="Straight Connector 131"/>
                <wp:cNvGraphicFramePr/>
                <a:graphic xmlns:a="http://schemas.openxmlformats.org/drawingml/2006/main">
                  <a:graphicData uri="http://schemas.microsoft.com/office/word/2010/wordprocessingShape">
                    <wps:wsp>
                      <wps:cNvCnPr/>
                      <wps:spPr>
                        <a:xfrm>
                          <a:off x="0" y="0"/>
                          <a:ext cx="5996940" cy="0"/>
                        </a:xfrm>
                        <a:prstGeom prst="line">
                          <a:avLst/>
                        </a:prstGeom>
                        <a:ln w="19050">
                          <a:solidFill>
                            <a:srgbClr val="009EE0"/>
                          </a:solidFill>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anchor>
            </w:drawing>
          </mc:Choice>
          <mc:Fallback>
            <w:pict>
              <v:line w14:anchorId="545B935C" id="Straight Connector 13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4pt,4.45pt" to="469.8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" strokecolor="#009ee0" strokeweight="1.5pt">
                <v:stroke joinstyle="miter"/>
              </v:line>
            </w:pict>
          </mc:Fallback>
        </mc:AlternateContent>
      </w:r>
    </w:p>
    <w:p w14:paraId="7E739567" w14:textId="5654043B" w:rsidR="00E82F3E" w:rsidRPr="00E82F3E" w:rsidRDefault="007A456E" w:rsidP="00802070">
      <w:pPr>
        <w:spacing w:after="0"/>
        <w:rPr>
          <w:b/>
          <w:bCs/>
        </w:rPr>
      </w:pPr>
      <w:r w:rsidRPr="00E82F3E">
        <w:rPr>
          <w:b/>
          <w:bCs/>
          <w:noProof/>
          <w:lang w:eastAsia="zh-CN"/>
        </w:rPr>
        <w:drawing>
          <wp:anchor distT="0" distB="0" distL="274320" distR="274320" simplePos="0" relativeHeight="251660288" behindDoc="0" locked="0" layoutInCell="1" allowOverlap="1" wp14:anchorId="3C77FDA3" wp14:editId="67FF1330">
            <wp:simplePos x="0" y="0"/>
            <wp:positionH relativeFrom="column">
              <wp:posOffset>18415</wp:posOffset>
            </wp:positionH>
            <wp:positionV relativeFrom="paragraph">
              <wp:posOffset>44450</wp:posOffset>
            </wp:positionV>
            <wp:extent cx="2159635" cy="1943100"/>
            <wp:effectExtent l="0" t="0" r="0" b="0"/>
            <wp:wrapSquare wrapText="bothSides"/>
            <wp:docPr id="13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Picture 9"/>
                    <pic:cNvPicPr>
                      <a:picLocks noChangeAspect="1" noChangeArrowheads="1"/>
                    </pic:cNvPicPr>
                  </pic:nvPicPr>
                  <pic:blipFill>
                    <a:blip r:embed="rId9">
                      <a:extLst>
                        <a:ext uri="{28A0092B-C50C-407E-A947-70E740481C1C}">
                          <a14:useLocalDpi xmlns:a14="http://schemas.microsoft.com/office/drawing/2010/main" val="0"/>
                        </a:ext>
                      </a:extLst>
                    </a:blip>
                    <a:srcRect t="5013" b="5013"/>
                    <a:stretch>
                      <a:fillRect/>
                    </a:stretch>
                  </pic:blipFill>
                  <pic:spPr bwMode="auto">
                    <a:xfrm>
                      <a:off x="0" y="0"/>
                      <a:ext cx="2159635" cy="19431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952F2" w:rsidRPr="004952F2">
        <w:rPr>
          <w:b/>
          <w:bCs/>
          <w:noProof/>
          <w:lang w:eastAsia="zh-CN"/>
        </w:rPr>
        <w:t>Alison Green</w:t>
      </w:r>
    </w:p>
    <w:p w14:paraId="10EA9E56" w14:textId="1794FC16" w:rsidR="00802070" w:rsidRPr="007A456E" w:rsidRDefault="00C53CBF" w:rsidP="00802070">
      <w:pPr>
        <w:spacing w:after="0"/>
      </w:pPr>
      <w:r w:rsidRPr="00C53CBF">
        <w:t>Head of Structures. Vertical Aerospace</w:t>
      </w:r>
    </w:p>
    <w:p w14:paraId="13C9161F" w14:textId="0157ACD9" w:rsidR="009A1580" w:rsidRPr="007A456E" w:rsidRDefault="009A1580" w:rsidP="00802070">
      <w:pPr>
        <w:spacing w:after="0"/>
      </w:pPr>
    </w:p>
    <w:p w14:paraId="246264AD" w14:textId="559740E2" w:rsidR="009A1580" w:rsidRPr="007A456E" w:rsidRDefault="009A1580" w:rsidP="00802070">
      <w:pPr>
        <w:spacing w:after="0"/>
      </w:pPr>
    </w:p>
    <w:p w14:paraId="1F15DB15" w14:textId="6DEF2B15" w:rsidR="0068223E" w:rsidRPr="007A456E" w:rsidRDefault="00C53CBF" w:rsidP="007A456E">
      <w:pPr>
        <w:spacing w:after="0"/>
      </w:pPr>
      <w:r w:rsidRPr="00C53CBF">
        <w:t>I currently work at an electric vertical takeoff and landing vehicle (e-vtol) company called Vertical Aerospace as the Head of Structures responsible for development of the certification and prototype airframes.</w:t>
      </w:r>
      <w:r w:rsidR="00C92B58">
        <w:t xml:space="preserve"> </w:t>
      </w:r>
      <w:r w:rsidRPr="00C53CBF">
        <w:t>Prior to this I worked at Airbus starting in materials and processes and then moving onto various roles across the airframe organisation including Head of engineering for the A330neo outer wingbox and Trailing edge, A330 neo winglet and I was an airframe architect for single aisle developments. During my career I have developed extensive knowledge and experience of working with composite materials from the early concept to certification phases. I live in Bristol with my husband and 2 children.</w:t>
      </w:r>
    </w:p>
    <w:sectPr w:rsidR="0068223E" w:rsidRPr="007A456E" w:rsidSect="007E77E2">
      <w:headerReference w:type="default" r:id="rId10"/>
      <w:footerReference w:type="default" r:id="rId11"/>
      <w:pgSz w:w="12240" w:h="15840"/>
      <w:pgMar w:top="2790" w:right="1440" w:bottom="1440" w:left="1440" w:header="720" w:footer="19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D03AC8" w14:textId="77777777" w:rsidR="006540C3" w:rsidRDefault="006540C3" w:rsidP="00802070">
      <w:pPr>
        <w:spacing w:after="0" w:line="240" w:lineRule="auto"/>
      </w:pPr>
      <w:r>
        <w:separator/>
      </w:r>
    </w:p>
  </w:endnote>
  <w:endnote w:type="continuationSeparator" w:id="0">
    <w:p w14:paraId="4870DC89" w14:textId="77777777" w:rsidR="006540C3" w:rsidRDefault="006540C3" w:rsidP="008020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Avenir">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CE5C8" w14:textId="4F374789" w:rsidR="008054AC" w:rsidRDefault="008054AC" w:rsidP="008054AC">
    <w:pPr>
      <w:tabs>
        <w:tab w:val="center" w:pos="8643"/>
        <w:tab w:val="right" w:pos="9406"/>
      </w:tabs>
      <w:spacing w:after="0"/>
      <w:rPr>
        <w:color w:val="666666"/>
        <w:sz w:val="18"/>
        <w:szCs w:val="18"/>
      </w:rPr>
    </w:pPr>
    <w:r>
      <w:rPr>
        <w:b/>
        <w:color w:val="009EE0"/>
        <w:sz w:val="26"/>
        <w:szCs w:val="26"/>
      </w:rPr>
      <w:t>solvay.com</w:t>
    </w:r>
    <w:r>
      <w:rPr>
        <w:color w:val="666666"/>
        <w:sz w:val="18"/>
        <w:szCs w:val="18"/>
      </w:rPr>
      <w:tab/>
    </w:r>
  </w:p>
  <w:p w14:paraId="7935DF7D" w14:textId="77777777" w:rsidR="007E77E2" w:rsidRDefault="007E77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AD0297" w14:textId="77777777" w:rsidR="006540C3" w:rsidRDefault="006540C3" w:rsidP="00802070">
      <w:pPr>
        <w:spacing w:after="0" w:line="240" w:lineRule="auto"/>
      </w:pPr>
      <w:r>
        <w:separator/>
      </w:r>
    </w:p>
  </w:footnote>
  <w:footnote w:type="continuationSeparator" w:id="0">
    <w:p w14:paraId="02E49D6D" w14:textId="77777777" w:rsidR="006540C3" w:rsidRDefault="006540C3" w:rsidP="008020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F55EF" w14:textId="0EF52023" w:rsidR="00802070" w:rsidRDefault="00523F2D">
    <w:pPr>
      <w:pStyle w:val="Header"/>
    </w:pPr>
    <w:r>
      <w:rPr>
        <w:b/>
        <w:noProof/>
        <w:color w:val="666666"/>
        <w:sz w:val="24"/>
        <w:szCs w:val="24"/>
      </w:rPr>
      <w:drawing>
        <wp:anchor distT="0" distB="0" distL="0" distR="0" simplePos="0" relativeHeight="251663360" behindDoc="0" locked="0" layoutInCell="1" hidden="0" allowOverlap="1" wp14:anchorId="6CDE8FCA" wp14:editId="10259EE4">
          <wp:simplePos x="0" y="0"/>
          <wp:positionH relativeFrom="page">
            <wp:posOffset>885825</wp:posOffset>
          </wp:positionH>
          <wp:positionV relativeFrom="page">
            <wp:posOffset>180340</wp:posOffset>
          </wp:positionV>
          <wp:extent cx="1276350" cy="1457325"/>
          <wp:effectExtent l="0" t="0" r="0" b="9525"/>
          <wp:wrapSquare wrapText="right" distT="0" distB="0" distL="0" distR="0"/>
          <wp:docPr id="3" name="image1.png" descr="Background pattern&#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3" name="image1.png" descr="Background pattern&#10;&#10;Description automatically generated with medium confidence"/>
                  <pic:cNvPicPr preferRelativeResize="0"/>
                </pic:nvPicPr>
                <pic:blipFill rotWithShape="1">
                  <a:blip r:embed="rId1"/>
                  <a:srcRect l="17419" t="2814" r="-3870" b="83564"/>
                  <a:stretch/>
                </pic:blipFill>
                <pic:spPr bwMode="auto">
                  <a:xfrm>
                    <a:off x="0" y="0"/>
                    <a:ext cx="1276350" cy="14573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40C3"/>
    <w:rsid w:val="0001336B"/>
    <w:rsid w:val="000E38C2"/>
    <w:rsid w:val="0015209B"/>
    <w:rsid w:val="00227CC2"/>
    <w:rsid w:val="002B6601"/>
    <w:rsid w:val="002C51CD"/>
    <w:rsid w:val="002E0C55"/>
    <w:rsid w:val="003D5A88"/>
    <w:rsid w:val="003D6323"/>
    <w:rsid w:val="004813CE"/>
    <w:rsid w:val="004952F2"/>
    <w:rsid w:val="00512A8C"/>
    <w:rsid w:val="00523F2D"/>
    <w:rsid w:val="005473CB"/>
    <w:rsid w:val="006540C3"/>
    <w:rsid w:val="00654AB0"/>
    <w:rsid w:val="0068223E"/>
    <w:rsid w:val="006D2213"/>
    <w:rsid w:val="007A4363"/>
    <w:rsid w:val="007A456E"/>
    <w:rsid w:val="007E77E2"/>
    <w:rsid w:val="00802070"/>
    <w:rsid w:val="008054AC"/>
    <w:rsid w:val="00876DCB"/>
    <w:rsid w:val="008E4B43"/>
    <w:rsid w:val="008F4D0A"/>
    <w:rsid w:val="008F6575"/>
    <w:rsid w:val="009A1580"/>
    <w:rsid w:val="009B20B8"/>
    <w:rsid w:val="00A05C58"/>
    <w:rsid w:val="00A851B8"/>
    <w:rsid w:val="00B2103E"/>
    <w:rsid w:val="00BE4DEA"/>
    <w:rsid w:val="00C53CBF"/>
    <w:rsid w:val="00C67624"/>
    <w:rsid w:val="00C74F75"/>
    <w:rsid w:val="00C92B58"/>
    <w:rsid w:val="00CC48B1"/>
    <w:rsid w:val="00D92AC9"/>
    <w:rsid w:val="00DB6131"/>
    <w:rsid w:val="00E502F2"/>
    <w:rsid w:val="00E710E2"/>
    <w:rsid w:val="00E82F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19A3499"/>
  <w15:docId w15:val="{9ED60764-908E-4A2F-999F-ED4355398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02070"/>
    <w:pPr>
      <w:keepNext/>
      <w:keepLines/>
      <w:spacing w:before="240" w:after="0"/>
      <w:outlineLvl w:val="0"/>
    </w:pPr>
    <w:rPr>
      <w:rFonts w:asciiTheme="majorHAnsi" w:eastAsiaTheme="majorEastAsia" w:hAnsiTheme="majorHAnsi" w:cstheme="majorBidi"/>
      <w:color w:val="002C54"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0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802070"/>
  </w:style>
  <w:style w:type="paragraph" w:styleId="Footer">
    <w:name w:val="footer"/>
    <w:basedOn w:val="Normal"/>
    <w:link w:val="FooterChar"/>
    <w:uiPriority w:val="99"/>
    <w:unhideWhenUsed/>
    <w:rsid w:val="008020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2070"/>
  </w:style>
  <w:style w:type="character" w:customStyle="1" w:styleId="Heading1Char">
    <w:name w:val="Heading 1 Char"/>
    <w:basedOn w:val="DefaultParagraphFont"/>
    <w:link w:val="Heading1"/>
    <w:uiPriority w:val="9"/>
    <w:rsid w:val="00802070"/>
    <w:rPr>
      <w:rFonts w:asciiTheme="majorHAnsi" w:eastAsiaTheme="majorEastAsia" w:hAnsiTheme="majorHAnsi" w:cstheme="majorBidi"/>
      <w:color w:val="002C54" w:themeColor="accent1" w:themeShade="BF"/>
      <w:sz w:val="32"/>
      <w:szCs w:val="32"/>
    </w:rPr>
  </w:style>
  <w:style w:type="character" w:styleId="Strong">
    <w:name w:val="Strong"/>
    <w:basedOn w:val="DefaultParagraphFont"/>
    <w:uiPriority w:val="22"/>
    <w:qFormat/>
    <w:rsid w:val="00802070"/>
    <w:rPr>
      <w:b/>
      <w:bCs/>
    </w:rPr>
  </w:style>
  <w:style w:type="paragraph" w:styleId="BalloonText">
    <w:name w:val="Balloon Text"/>
    <w:basedOn w:val="Normal"/>
    <w:link w:val="BalloonTextChar"/>
    <w:uiPriority w:val="99"/>
    <w:semiHidden/>
    <w:unhideWhenUsed/>
    <w:rsid w:val="009B20B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B20B8"/>
    <w:rPr>
      <w:rFonts w:ascii="Segoe UI" w:hAnsi="Segoe UI" w:cs="Segoe UI"/>
      <w:sz w:val="18"/>
      <w:szCs w:val="18"/>
    </w:rPr>
  </w:style>
  <w:style w:type="paragraph" w:styleId="Title">
    <w:name w:val="Title"/>
    <w:basedOn w:val="Normal"/>
    <w:next w:val="Normal"/>
    <w:link w:val="TitleChar"/>
    <w:uiPriority w:val="10"/>
    <w:qFormat/>
    <w:rsid w:val="00523F2D"/>
    <w:pPr>
      <w:keepNext/>
      <w:keepLines/>
      <w:tabs>
        <w:tab w:val="left" w:pos="560"/>
      </w:tabs>
      <w:spacing w:after="200" w:line="240" w:lineRule="auto"/>
    </w:pPr>
    <w:rPr>
      <w:rFonts w:ascii="Avenir" w:eastAsia="Avenir" w:hAnsi="Avenir" w:cs="Avenir"/>
      <w:color w:val="009EE0"/>
      <w:sz w:val="48"/>
      <w:szCs w:val="48"/>
    </w:rPr>
  </w:style>
  <w:style w:type="character" w:customStyle="1" w:styleId="TitleChar">
    <w:name w:val="Title Char"/>
    <w:basedOn w:val="DefaultParagraphFont"/>
    <w:link w:val="Title"/>
    <w:uiPriority w:val="10"/>
    <w:rsid w:val="00523F2D"/>
    <w:rPr>
      <w:rFonts w:ascii="Avenir" w:eastAsia="Avenir" w:hAnsi="Avenir" w:cs="Avenir"/>
      <w:color w:val="009EE0"/>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fi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H:\Ascend%20Performance%20Materials\Biographies\001%20Templates\Biography%20First%20Name%20Last%20Name.dotx" TargetMode="External"/></Relationships>
</file>

<file path=word/theme/theme1.xml><?xml version="1.0" encoding="utf-8"?>
<a:theme xmlns:a="http://schemas.openxmlformats.org/drawingml/2006/main" name="Office Theme">
  <a:themeElements>
    <a:clrScheme name="Ascend 1">
      <a:dk1>
        <a:sysClr val="windowText" lastClr="000000"/>
      </a:dk1>
      <a:lt1>
        <a:sysClr val="window" lastClr="FFFFFF"/>
      </a:lt1>
      <a:dk2>
        <a:srgbClr val="004480"/>
      </a:dk2>
      <a:lt2>
        <a:srgbClr val="E7E6E6"/>
      </a:lt2>
      <a:accent1>
        <a:srgbClr val="003C71"/>
      </a:accent1>
      <a:accent2>
        <a:srgbClr val="B7BF10"/>
      </a:accent2>
      <a:accent3>
        <a:srgbClr val="1C79B8"/>
      </a:accent3>
      <a:accent4>
        <a:srgbClr val="2BA3AE"/>
      </a:accent4>
      <a:accent5>
        <a:srgbClr val="3E3E3E"/>
      </a:accent5>
      <a:accent6>
        <a:srgbClr val="D0C843"/>
      </a:accent6>
      <a:hlink>
        <a:srgbClr val="7030A0"/>
      </a:hlink>
      <a:folHlink>
        <a:srgbClr val="0044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CBFF4A435133B4EAF7390932C6B40D0" ma:contentTypeVersion="6" ma:contentTypeDescription="Create a new document." ma:contentTypeScope="" ma:versionID="818e0b95fb09e609c24a678d445cade7">
  <xsd:schema xmlns:xsd="http://www.w3.org/2001/XMLSchema" xmlns:xs="http://www.w3.org/2001/XMLSchema" xmlns:p="http://schemas.microsoft.com/office/2006/metadata/properties" xmlns:ns1="http://schemas.microsoft.com/sharepoint/v3" xmlns:ns2="cd9dd6bd-438c-4ee5-a21f-7135ff8f7904" targetNamespace="http://schemas.microsoft.com/office/2006/metadata/properties" ma:root="true" ma:fieldsID="878be99bc1db60fc46581e4bb23cb039" ns1:_="" ns2:_="">
    <xsd:import namespace="http://schemas.microsoft.com/sharepoint/v3"/>
    <xsd:import namespace="cd9dd6bd-438c-4ee5-a21f-7135ff8f7904"/>
    <xsd:element name="properties">
      <xsd:complexType>
        <xsd:sequence>
          <xsd:element name="documentManagement">
            <xsd:complexType>
              <xsd:all>
                <xsd:element ref="ns2:People_x0020_in_x0020_document" minOccurs="0"/>
                <xsd:element ref="ns2:Document_x0020_type" minOccurs="0"/>
                <xsd:element ref="ns2:Date" minOccurs="0"/>
                <xsd:element ref="ns1:PublishingStartDate" minOccurs="0"/>
                <xsd:element ref="ns1:PublishingExpirationDate" minOccurs="0"/>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12"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d9dd6bd-438c-4ee5-a21f-7135ff8f7904" elementFormDefault="qualified">
    <xsd:import namespace="http://schemas.microsoft.com/office/2006/documentManagement/types"/>
    <xsd:import namespace="http://schemas.microsoft.com/office/infopath/2007/PartnerControls"/>
    <xsd:element name="People_x0020_in_x0020_document" ma:index="8" nillable="true" ma:displayName="People in document" ma:list="UserInfo" ma:SharePointGroup="0" ma:internalName="People_x0020_in_x0020_document"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ocument_x0020_type" ma:index="9" nillable="true" ma:displayName="Document category" ma:internalName="Document_x0020_type">
      <xsd:complexType>
        <xsd:complexContent>
          <xsd:extension base="dms:MultiChoice">
            <xsd:sequence>
              <xsd:element name="Value" maxOccurs="unbounded" minOccurs="0" nillable="true">
                <xsd:simpleType>
                  <xsd:restriction base="dms:Choice">
                    <xsd:enumeration value="Advertisement"/>
                    <xsd:enumeration value="Bio"/>
                    <xsd:enumeration value="Brochure"/>
                    <xsd:enumeration value="Press release"/>
                  </xsd:restriction>
                </xsd:simpleType>
              </xsd:element>
            </xsd:sequence>
          </xsd:extension>
        </xsd:complexContent>
      </xsd:complexType>
    </xsd:element>
    <xsd:element name="Date" ma:index="10" nillable="true" ma:displayName="Date" ma:format="DateOnly" ma:internalName="Date">
      <xsd:simpleType>
        <xsd:restriction base="dms:DateTime"/>
      </xsd:simple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ocument_x0020_type xmlns="cd9dd6bd-438c-4ee5-a21f-7135ff8f7904">
      <Value>Bio</Value>
    </Document_x0020_type>
    <PublishingExpirationDate xmlns="http://schemas.microsoft.com/sharepoint/v3" xsi:nil="true"/>
    <PublishingStartDate xmlns="http://schemas.microsoft.com/sharepoint/v3" xsi:nil="true"/>
    <People_x0020_in_x0020_document xmlns="cd9dd6bd-438c-4ee5-a21f-7135ff8f7904">
      <UserInfo>
        <DisplayName>ddvaha@ascendmaterials.com</DisplayName>
        <AccountId>58</AccountId>
        <AccountType/>
      </UserInfo>
    </People_x0020_in_x0020_document>
    <Date xmlns="cd9dd6bd-438c-4ee5-a21f-7135ff8f7904">2018-01-29T06:00:00+00:00</Dat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8067D6D-FE27-4CC2-824E-DF0869996F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d9dd6bd-438c-4ee5-a21f-7135ff8f79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A2905B7-DF29-4147-B709-70304B0FB543}">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cd9dd6bd-438c-4ee5-a21f-7135ff8f7904"/>
    <ds:schemaRef ds:uri="http://schemas.microsoft.com/sharepoint/v3"/>
    <ds:schemaRef ds:uri="http://purl.org/dc/terms/"/>
    <ds:schemaRef ds:uri="http://www.w3.org/XML/1998/namespace"/>
    <ds:schemaRef ds:uri="http://purl.org/dc/dcmitype/"/>
  </ds:schemaRefs>
</ds:datastoreItem>
</file>

<file path=customXml/itemProps3.xml><?xml version="1.0" encoding="utf-8"?>
<ds:datastoreItem xmlns:ds="http://schemas.openxmlformats.org/officeDocument/2006/customXml" ds:itemID="{2D30EAF0-5AE3-40EF-9ECD-7EC976500C4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Biography First Name Last Name</Template>
  <TotalTime>0</TotalTime>
  <Pages>1</Pages>
  <Words>116</Words>
  <Characters>662</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Alison Green</vt:lpstr>
    </vt:vector>
  </TitlesOfParts>
  <Manager>Belinda Boer</Manager>
  <Company>EMG</Company>
  <LinksUpToDate>false</LinksUpToDate>
  <CharactersWithSpaces>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Alison Green</dc:title>
  <dc:creator>Rita Verschuuren</dc:creator>
  <cp:keywords>Solvay</cp:keywords>
  <cp:lastModifiedBy>Belinda Boer</cp:lastModifiedBy>
  <cp:revision>3</cp:revision>
  <cp:lastPrinted>2018-01-29T22:59:00Z</cp:lastPrinted>
  <dcterms:created xsi:type="dcterms:W3CDTF">2022-04-19T10:55:00Z</dcterms:created>
  <dcterms:modified xsi:type="dcterms:W3CDTF">2022-04-19T10:57:00Z</dcterms:modified>
  <cp:category>Biography</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0x0101007CBFF4A435133B4EAF7390932C6B40D0</vt:lpwstr>
  </property>
</Properties>
</file>